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18D" w:rsidRPr="001816EA" w:rsidRDefault="002A518D" w:rsidP="001816EA">
      <w:pPr>
        <w:spacing w:before="0" w:after="0"/>
        <w:rPr>
          <w:b/>
          <w:color w:val="BA0F6B" w:themeColor="accent1"/>
          <w:sz w:val="36"/>
        </w:rPr>
      </w:pPr>
      <w:r w:rsidRPr="001816EA">
        <w:rPr>
          <w:rFonts w:ascii="MS Gothic" w:eastAsia="MS Gothic" w:hAnsi="MS Gothic" w:cs="MS Gothic" w:hint="eastAsia"/>
          <w:b/>
          <w:color w:val="BA0F6B" w:themeColor="accent1"/>
          <w:sz w:val="36"/>
        </w:rPr>
        <w:t>申</w:t>
      </w:r>
      <w:r w:rsidRPr="001816EA">
        <w:rPr>
          <w:rFonts w:eastAsia="SimSun" w:hint="eastAsia"/>
          <w:b/>
          <w:color w:val="BA0F6B" w:themeColor="accent1"/>
          <w:sz w:val="36"/>
        </w:rPr>
        <w:t>请第一阶段：表达申请意向</w:t>
      </w:r>
    </w:p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我</w:t>
      </w:r>
      <w:r w:rsidRPr="002A518D">
        <w:rPr>
          <w:rFonts w:eastAsia="SimSun" w:hint="eastAsia"/>
        </w:rPr>
        <w:t>们将通过下面的信息来初步评估您是否合适</w:t>
      </w:r>
      <w:r w:rsidRPr="002A518D">
        <w:t xml:space="preserve">IMPACT LINK </w:t>
      </w:r>
      <w:r w:rsidRPr="002A518D">
        <w:rPr>
          <w:rFonts w:eastAsia="SimSun" w:hint="eastAsia"/>
        </w:rPr>
        <w:t>项目，之后将向所有符合条件的申请人发送完整的申请表。</w:t>
      </w:r>
    </w:p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我确</w:t>
      </w:r>
      <w:r w:rsidRPr="002A518D">
        <w:rPr>
          <w:rFonts w:eastAsia="SimSun" w:hint="eastAsia"/>
        </w:rPr>
        <w:t>认已阅读以下资质条件，并符合</w:t>
      </w:r>
      <w:r w:rsidRPr="002A518D">
        <w:t>Impact Link</w:t>
      </w:r>
      <w:r w:rsidRPr="002A518D">
        <w:rPr>
          <w:rFonts w:ascii="MS Gothic" w:eastAsia="MS Gothic" w:hAnsi="MS Gothic" w:cs="MS Gothic" w:hint="eastAsia"/>
        </w:rPr>
        <w:t>要求（</w:t>
      </w:r>
      <w:r w:rsidRPr="002A518D">
        <w:rPr>
          <w:rFonts w:eastAsia="SimSun" w:hint="eastAsia"/>
        </w:rPr>
        <w:t>请选中相应的方框）。</w:t>
      </w:r>
      <w:r w:rsidRPr="002A518D">
        <w:t xml:space="preserve"> </w:t>
      </w:r>
      <w:r w:rsidRPr="002A518D">
        <w:rPr>
          <w:rFonts w:ascii="MS Gothic" w:eastAsia="MS Gothic" w:hAnsi="MS Gothic" w:cs="MS Gothic" w:hint="eastAsia"/>
        </w:rPr>
        <w:t>我是：</w:t>
      </w:r>
    </w:p>
    <w:p w:rsidR="002A518D" w:rsidRPr="002A518D" w:rsidRDefault="001816EA" w:rsidP="002A518D">
      <w:sdt>
        <w:sdtPr>
          <w:id w:val="2054261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</w:t>
      </w:r>
      <w:r w:rsidR="002A518D" w:rsidRPr="002A518D">
        <w:rPr>
          <w:rFonts w:ascii="MS Gothic" w:eastAsia="MS Gothic" w:hAnsi="MS Gothic" w:cs="MS Gothic" w:hint="eastAsia"/>
        </w:rPr>
        <w:t>超</w:t>
      </w:r>
      <w:r w:rsidR="002A518D" w:rsidRPr="002A518D">
        <w:rPr>
          <w:rFonts w:eastAsia="SimSun" w:hint="eastAsia"/>
        </w:rPr>
        <w:t>过</w:t>
      </w:r>
      <w:r w:rsidR="002A518D" w:rsidRPr="002A518D">
        <w:t>16</w:t>
      </w:r>
      <w:r w:rsidR="002A518D" w:rsidRPr="002A518D">
        <w:rPr>
          <w:rFonts w:eastAsia="SimSun" w:hint="eastAsia"/>
        </w:rPr>
        <w:t>岁</w:t>
      </w:r>
    </w:p>
    <w:p w:rsidR="002A518D" w:rsidRPr="002A518D" w:rsidRDefault="001816EA" w:rsidP="002A518D">
      <w:sdt>
        <w:sdtPr>
          <w:id w:val="285777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</w:t>
      </w:r>
      <w:r w:rsidR="002A518D" w:rsidRPr="002A518D">
        <w:rPr>
          <w:rFonts w:ascii="MS Gothic" w:eastAsia="MS Gothic" w:hAnsi="MS Gothic" w:cs="MS Gothic" w:hint="eastAsia"/>
        </w:rPr>
        <w:t>中国永久公民</w:t>
      </w:r>
      <w:r w:rsidR="002A518D" w:rsidRPr="002A518D">
        <w:t xml:space="preserve">   </w:t>
      </w:r>
    </w:p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我的社会企</w:t>
      </w:r>
      <w:r w:rsidRPr="002A518D">
        <w:rPr>
          <w:rFonts w:eastAsia="SimSun" w:hint="eastAsia"/>
        </w:rPr>
        <w:t>业：（请选中相应的方框）</w:t>
      </w:r>
    </w:p>
    <w:p w:rsidR="002A518D" w:rsidRPr="002A518D" w:rsidRDefault="001816EA" w:rsidP="002A518D">
      <w:sdt>
        <w:sdtPr>
          <w:rPr>
            <w:rFonts w:ascii="MS Gothic" w:eastAsia="MS Gothic" w:hAnsi="MS Gothic" w:cs="MS Gothic" w:hint="eastAsia"/>
          </w:rPr>
          <w:id w:val="-1240706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 w:rsidR="002A518D" w:rsidRPr="002A518D">
        <w:rPr>
          <w:rFonts w:ascii="MS Gothic" w:eastAsia="MS Gothic" w:hAnsi="MS Gothic" w:cs="MS Gothic" w:hint="eastAsia"/>
        </w:rPr>
        <w:t>已运行</w:t>
      </w:r>
      <w:r w:rsidR="002A518D" w:rsidRPr="002A518D">
        <w:t>2 - 5</w:t>
      </w:r>
      <w:r w:rsidR="002A518D" w:rsidRPr="002A518D">
        <w:rPr>
          <w:rFonts w:ascii="MS Gothic" w:eastAsia="MS Gothic" w:hAnsi="MS Gothic" w:cs="MS Gothic" w:hint="eastAsia"/>
        </w:rPr>
        <w:t>年</w:t>
      </w:r>
    </w:p>
    <w:p w:rsidR="002A518D" w:rsidRPr="002A518D" w:rsidRDefault="001816EA" w:rsidP="002A518D">
      <w:sdt>
        <w:sdtPr>
          <w:rPr>
            <w:rFonts w:ascii="MS Gothic" w:eastAsia="MS Gothic" w:hAnsi="MS Gothic" w:cs="MS Gothic" w:hint="eastAsia"/>
          </w:rPr>
          <w:id w:val="-1545284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 w:rsidR="002A518D" w:rsidRPr="002A518D">
        <w:rPr>
          <w:rFonts w:ascii="MS Gothic" w:eastAsia="MS Gothic" w:hAnsi="MS Gothic" w:cs="MS Gothic" w:hint="eastAsia"/>
        </w:rPr>
        <w:t>可提供凭</w:t>
      </w:r>
      <w:r w:rsidR="002A518D" w:rsidRPr="002A518D">
        <w:rPr>
          <w:rFonts w:eastAsia="SimSun" w:hint="eastAsia"/>
        </w:rPr>
        <w:t>证证明迄今为止，组织如何创造收入和带来社会影响力</w:t>
      </w:r>
    </w:p>
    <w:p w:rsidR="002A518D" w:rsidRPr="002A518D" w:rsidRDefault="001816EA" w:rsidP="002A518D">
      <w:sdt>
        <w:sdtPr>
          <w:id w:val="1449653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</w:t>
      </w:r>
      <w:r w:rsidR="002A518D" w:rsidRPr="002A518D">
        <w:rPr>
          <w:rFonts w:ascii="MS Gothic" w:eastAsia="MS Gothic" w:hAnsi="MS Gothic" w:cs="MS Gothic" w:hint="eastAsia"/>
        </w:rPr>
        <w:t>不参与政治</w:t>
      </w:r>
      <w:r w:rsidR="002A518D" w:rsidRPr="002A518D">
        <w:rPr>
          <w:rFonts w:eastAsia="SimSun" w:hint="eastAsia"/>
        </w:rPr>
        <w:t>竞选或宗教进步</w:t>
      </w:r>
    </w:p>
    <w:p w:rsidR="002A518D" w:rsidRPr="002A518D" w:rsidRDefault="001816EA" w:rsidP="002A518D">
      <w:sdt>
        <w:sdtPr>
          <w:id w:val="1992205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 </w:t>
      </w:r>
      <w:r w:rsidR="002A518D" w:rsidRPr="002A518D">
        <w:rPr>
          <w:rFonts w:eastAsia="SimSun" w:hint="eastAsia"/>
        </w:rPr>
        <w:t>为社会效益、文化</w:t>
      </w:r>
      <w:r w:rsidR="002A518D" w:rsidRPr="002A518D">
        <w:rPr>
          <w:rFonts w:ascii="MS Gothic" w:eastAsia="MS Gothic" w:hAnsi="MS Gothic" w:cs="MS Gothic" w:hint="eastAsia"/>
        </w:rPr>
        <w:t>利益或</w:t>
      </w:r>
      <w:r w:rsidR="002A518D" w:rsidRPr="002A518D">
        <w:rPr>
          <w:rFonts w:eastAsia="SimSun" w:hint="eastAsia"/>
        </w:rPr>
        <w:t>环境效益做出贡献</w:t>
      </w:r>
    </w:p>
    <w:p w:rsidR="002A518D" w:rsidRPr="002A518D" w:rsidRDefault="001816EA" w:rsidP="002A518D">
      <w:sdt>
        <w:sdtPr>
          <w:id w:val="-1924787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 </w:t>
      </w:r>
      <w:r w:rsidR="002A518D" w:rsidRPr="002A518D">
        <w:rPr>
          <w:rFonts w:ascii="MS Gothic" w:eastAsia="MS Gothic" w:hAnsi="MS Gothic" w:cs="MS Gothic" w:hint="eastAsia"/>
        </w:rPr>
        <w:t>将大部分利</w:t>
      </w:r>
      <w:r w:rsidR="002A518D" w:rsidRPr="002A518D">
        <w:rPr>
          <w:rFonts w:eastAsia="SimSun" w:hint="eastAsia"/>
        </w:rPr>
        <w:t>润再投资于业务及组织社会目标的实现</w:t>
      </w:r>
    </w:p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姓名</w:t>
      </w:r>
      <w:r w:rsidR="001816EA">
        <w:t xml:space="preserve"> </w:t>
      </w:r>
      <w:sdt>
        <w:sdtPr>
          <w:id w:val="-2110573928"/>
          <w:placeholder>
            <w:docPart w:val="DefaultPlaceholder_1081868574"/>
          </w:placeholder>
          <w:showingPlcHdr/>
        </w:sdtPr>
        <w:sdtContent>
          <w:r w:rsidR="001816EA" w:rsidRPr="0045186F">
            <w:rPr>
              <w:rStyle w:val="PlaceholderText"/>
            </w:rPr>
            <w:t>Click here to enter text.</w:t>
          </w:r>
        </w:sdtContent>
      </w:sdt>
    </w:p>
    <w:p w:rsidR="002A518D" w:rsidRDefault="002A518D" w:rsidP="002A518D">
      <w:pPr>
        <w:rPr>
          <w:rFonts w:eastAsia="SimSun"/>
        </w:rPr>
      </w:pPr>
      <w:r w:rsidRPr="002A518D">
        <w:rPr>
          <w:rFonts w:eastAsia="SimSun" w:hint="eastAsia"/>
        </w:rPr>
        <w:t>请填写创始人</w:t>
      </w:r>
      <w:r w:rsidRPr="002A518D">
        <w:t>/</w:t>
      </w:r>
      <w:r w:rsidRPr="002A518D">
        <w:rPr>
          <w:rFonts w:ascii="MS Gothic" w:eastAsia="MS Gothic" w:hAnsi="MS Gothic" w:cs="MS Gothic" w:hint="eastAsia"/>
        </w:rPr>
        <w:t>机构</w:t>
      </w:r>
      <w:r w:rsidRPr="002A518D">
        <w:rPr>
          <w:rFonts w:eastAsia="SimSun" w:hint="eastAsia"/>
        </w:rPr>
        <w:t>负责人姓名，作为主要联络人</w:t>
      </w:r>
    </w:p>
    <w:p w:rsidR="001816EA" w:rsidRPr="002A518D" w:rsidRDefault="001816EA" w:rsidP="002A518D"/>
    <w:p w:rsidR="002A518D" w:rsidRPr="002A518D" w:rsidRDefault="002A518D" w:rsidP="002A518D">
      <w:r w:rsidRPr="002A518D">
        <w:rPr>
          <w:rFonts w:eastAsia="SimSun" w:hint="eastAsia"/>
        </w:rPr>
        <w:t>电子邮件</w:t>
      </w:r>
      <w:r w:rsidR="001816EA">
        <w:t xml:space="preserve"> </w:t>
      </w:r>
      <w:sdt>
        <w:sdtPr>
          <w:id w:val="1988435296"/>
          <w:placeholder>
            <w:docPart w:val="DefaultPlaceholder_1081868574"/>
          </w:placeholder>
          <w:showingPlcHdr/>
        </w:sdtPr>
        <w:sdtContent>
          <w:r w:rsidR="001816EA" w:rsidRPr="0045186F">
            <w:rPr>
              <w:rStyle w:val="PlaceholderText"/>
            </w:rPr>
            <w:t>Click here to enter text.</w:t>
          </w:r>
        </w:sdtContent>
      </w:sdt>
    </w:p>
    <w:p w:rsidR="002A518D" w:rsidRDefault="002A518D" w:rsidP="002A518D">
      <w:pPr>
        <w:rPr>
          <w:rFonts w:eastAsia="SimSun"/>
        </w:rPr>
      </w:pPr>
      <w:r w:rsidRPr="002A518D">
        <w:rPr>
          <w:rFonts w:eastAsia="SimSun" w:hint="eastAsia"/>
        </w:rPr>
        <w:t>请填写最常用的邮箱地址</w:t>
      </w:r>
    </w:p>
    <w:p w:rsidR="001816EA" w:rsidRPr="002A518D" w:rsidRDefault="001816EA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手机号</w:t>
      </w:r>
      <w:r w:rsidRPr="002A518D">
        <w:rPr>
          <w:rFonts w:eastAsia="SimSun" w:hint="eastAsia"/>
        </w:rPr>
        <w:t>码</w:t>
      </w:r>
      <w:r w:rsidR="001816EA">
        <w:t xml:space="preserve"> </w:t>
      </w:r>
      <w:sdt>
        <w:sdtPr>
          <w:id w:val="1165361388"/>
          <w:placeholder>
            <w:docPart w:val="DefaultPlaceholder_1081868574"/>
          </w:placeholder>
          <w:showingPlcHdr/>
        </w:sdtPr>
        <w:sdtContent>
          <w:r w:rsidR="001816EA" w:rsidRPr="0045186F">
            <w:rPr>
              <w:rStyle w:val="PlaceholderText"/>
            </w:rPr>
            <w:t>Click here to enter text.</w:t>
          </w:r>
        </w:sdtContent>
      </w:sdt>
    </w:p>
    <w:p w:rsidR="002A518D" w:rsidRDefault="002A518D" w:rsidP="002A518D">
      <w:pPr>
        <w:rPr>
          <w:rFonts w:eastAsia="SimSun"/>
        </w:rPr>
      </w:pPr>
      <w:r w:rsidRPr="002A518D">
        <w:rPr>
          <w:rFonts w:eastAsia="SimSun" w:hint="eastAsia"/>
        </w:rPr>
        <w:t>请填写手机号码</w:t>
      </w:r>
    </w:p>
    <w:p w:rsidR="001816EA" w:rsidRPr="002A518D" w:rsidRDefault="001816EA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机构名称</w:t>
      </w:r>
      <w:r w:rsidR="001816EA">
        <w:t xml:space="preserve"> </w:t>
      </w:r>
      <w:sdt>
        <w:sdtPr>
          <w:id w:val="-1305383338"/>
          <w:placeholder>
            <w:docPart w:val="DefaultPlaceholder_1081868574"/>
          </w:placeholder>
          <w:showingPlcHdr/>
        </w:sdtPr>
        <w:sdtContent>
          <w:r w:rsidR="001816EA" w:rsidRPr="0045186F">
            <w:rPr>
              <w:rStyle w:val="PlaceholderText"/>
            </w:rPr>
            <w:t>Click here to enter text.</w:t>
          </w:r>
        </w:sdtContent>
      </w:sdt>
    </w:p>
    <w:p w:rsidR="002A518D" w:rsidRPr="002A518D" w:rsidRDefault="002A518D" w:rsidP="002A518D">
      <w:r w:rsidRPr="002A518D">
        <w:rPr>
          <w:rFonts w:eastAsia="SimSun" w:hint="eastAsia"/>
        </w:rPr>
        <w:t>请填写机构的全称</w:t>
      </w:r>
    </w:p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您机构的</w:t>
      </w:r>
      <w:r w:rsidRPr="002A518D">
        <w:rPr>
          <w:rFonts w:eastAsia="SimSun" w:hint="eastAsia"/>
        </w:rPr>
        <w:t>业务范畴属于下列哪一类领域</w:t>
      </w:r>
      <w:r w:rsidRPr="002A518D">
        <w:t xml:space="preserve">? </w:t>
      </w:r>
      <w:r w:rsidRPr="002A518D">
        <w:rPr>
          <w:rFonts w:ascii="MS Gothic" w:eastAsia="MS Gothic" w:hAnsi="MS Gothic" w:cs="MS Gothic" w:hint="eastAsia"/>
        </w:rPr>
        <w:t>（</w:t>
      </w:r>
      <w:r w:rsidRPr="002A518D">
        <w:rPr>
          <w:rFonts w:eastAsia="SimSun" w:hint="eastAsia"/>
        </w:rPr>
        <w:t>请从下列中选择）</w:t>
      </w:r>
    </w:p>
    <w:p w:rsidR="002A518D" w:rsidRPr="002A518D" w:rsidRDefault="001816EA" w:rsidP="001816EA">
      <w:sdt>
        <w:sdtPr>
          <w:rPr>
            <w:rFonts w:ascii="MS Gothic" w:eastAsia="MS Gothic" w:hAnsi="MS Gothic" w:cs="MS Gothic"/>
          </w:rPr>
          <w:id w:val="-1640960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/>
        </w:rPr>
        <w:t>解决生</w:t>
      </w:r>
      <w:r w:rsidR="002A518D" w:rsidRPr="001816EA">
        <w:rPr>
          <w:rFonts w:eastAsia="SimSun" w:hint="eastAsia"/>
        </w:rPr>
        <w:t>计问题</w:t>
      </w:r>
      <w:r w:rsidR="002A518D" w:rsidRPr="002A518D">
        <w:t xml:space="preserve"> 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576595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教育</w:t>
      </w:r>
    </w:p>
    <w:p w:rsidR="002A518D" w:rsidRPr="002A518D" w:rsidRDefault="001816EA" w:rsidP="001816EA">
      <w:sdt>
        <w:sdtPr>
          <w:rPr>
            <w:rFonts w:eastAsia="SimSun" w:hint="eastAsia"/>
          </w:rPr>
          <w:id w:val="2104754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eastAsia="SimSun"/>
        </w:rPr>
        <w:t xml:space="preserve"> </w:t>
      </w:r>
      <w:r w:rsidR="002A518D" w:rsidRPr="001816EA">
        <w:rPr>
          <w:rFonts w:eastAsia="SimSun" w:hint="eastAsia"/>
        </w:rPr>
        <w:t>卫生和健康</w:t>
      </w:r>
    </w:p>
    <w:p w:rsidR="002A518D" w:rsidRPr="002A518D" w:rsidRDefault="001816EA" w:rsidP="001816EA">
      <w:sdt>
        <w:sdtPr>
          <w:rPr>
            <w:rFonts w:eastAsia="SimSun" w:hint="eastAsia"/>
          </w:rPr>
          <w:id w:val="-222605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eastAsia="SimSun"/>
        </w:rPr>
        <w:t xml:space="preserve"> </w:t>
      </w:r>
      <w:r w:rsidR="002A518D" w:rsidRPr="001816EA">
        <w:rPr>
          <w:rFonts w:eastAsia="SimSun" w:hint="eastAsia"/>
        </w:rPr>
        <w:t>环境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143817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能源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334199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青年</w:t>
      </w:r>
      <w:r w:rsidR="002A518D" w:rsidRPr="001816EA">
        <w:rPr>
          <w:rFonts w:eastAsia="SimSun" w:hint="eastAsia"/>
        </w:rPr>
        <w:t>赋能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1470714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女性</w:t>
      </w:r>
      <w:r w:rsidR="002A518D" w:rsidRPr="001816EA">
        <w:rPr>
          <w:rFonts w:eastAsia="SimSun" w:hint="eastAsia"/>
        </w:rPr>
        <w:t>赋能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567464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公民</w:t>
      </w:r>
      <w:r w:rsidR="002A518D" w:rsidRPr="001816EA">
        <w:rPr>
          <w:rFonts w:eastAsia="SimSun" w:hint="eastAsia"/>
        </w:rPr>
        <w:t>权利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1781150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支持筹</w:t>
      </w:r>
      <w:r w:rsidR="002A518D" w:rsidRPr="001816EA">
        <w:rPr>
          <w:rFonts w:eastAsia="SimSun" w:hint="eastAsia"/>
        </w:rPr>
        <w:t>资</w:t>
      </w:r>
      <w:r w:rsidR="002A518D" w:rsidRPr="002A518D">
        <w:t>/</w:t>
      </w:r>
      <w:r w:rsidR="002A518D" w:rsidRPr="001816EA">
        <w:rPr>
          <w:rFonts w:ascii="MS Gothic" w:eastAsia="MS Gothic" w:hAnsi="MS Gothic" w:cs="MS Gothic" w:hint="eastAsia"/>
        </w:rPr>
        <w:t>融</w:t>
      </w:r>
      <w:r w:rsidR="002A518D" w:rsidRPr="001816EA">
        <w:rPr>
          <w:rFonts w:eastAsia="SimSun" w:hint="eastAsia"/>
        </w:rPr>
        <w:t>资</w:t>
      </w:r>
      <w:r w:rsidR="002A518D" w:rsidRPr="002A518D">
        <w:t>/</w:t>
      </w:r>
      <w:r w:rsidR="002A518D" w:rsidRPr="001816EA">
        <w:rPr>
          <w:rFonts w:eastAsia="SimSun" w:hint="eastAsia"/>
        </w:rPr>
        <w:t>财务管理</w:t>
      </w:r>
    </w:p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其他，</w:t>
      </w:r>
      <w:r w:rsidRPr="002A518D">
        <w:rPr>
          <w:rFonts w:eastAsia="SimSun" w:hint="eastAsia"/>
        </w:rPr>
        <w:t>请说明：</w:t>
      </w:r>
      <w:sdt>
        <w:sdtPr>
          <w:rPr>
            <w:rFonts w:eastAsia="SimSun" w:hint="eastAsia"/>
          </w:rPr>
          <w:id w:val="-195614021"/>
          <w:placeholder>
            <w:docPart w:val="DefaultPlaceholder_1081868574"/>
          </w:placeholder>
          <w:showingPlcHdr/>
        </w:sdtPr>
        <w:sdtContent>
          <w:r w:rsidR="001816EA" w:rsidRPr="0045186F">
            <w:rPr>
              <w:rStyle w:val="PlaceholderText"/>
            </w:rPr>
            <w:t>Click here to enter text.</w:t>
          </w:r>
        </w:sdtContent>
      </w:sdt>
    </w:p>
    <w:p w:rsidR="002A518D" w:rsidRPr="002A518D" w:rsidRDefault="002A518D" w:rsidP="002A518D">
      <w:r w:rsidRPr="002A518D">
        <w:rPr>
          <w:rFonts w:eastAsia="SimSun" w:hint="eastAsia"/>
        </w:rPr>
        <w:lastRenderedPageBreak/>
        <w:t>请简要介绍一下您的机构</w:t>
      </w:r>
      <w:r w:rsidRPr="002A518D">
        <w:t xml:space="preserve">: </w:t>
      </w:r>
      <w:r w:rsidRPr="002A518D">
        <w:rPr>
          <w:rFonts w:ascii="MS Gothic" w:eastAsia="MS Gothic" w:hAnsi="MS Gothic" w:cs="MS Gothic" w:hint="eastAsia"/>
        </w:rPr>
        <w:t>您的机构概况，以及要</w:t>
      </w:r>
      <w:r w:rsidRPr="002A518D">
        <w:rPr>
          <w:rFonts w:eastAsia="SimSun" w:hint="eastAsia"/>
        </w:rPr>
        <w:t>实现怎样的社会影响？（</w:t>
      </w:r>
      <w:r w:rsidRPr="002A518D">
        <w:t>400</w:t>
      </w:r>
      <w:r w:rsidRPr="002A518D">
        <w:rPr>
          <w:rFonts w:ascii="MS Gothic" w:eastAsia="MS Gothic" w:hAnsi="MS Gothic" w:cs="MS Gothic" w:hint="eastAsia"/>
        </w:rPr>
        <w:t>字内）</w:t>
      </w:r>
    </w:p>
    <w:sdt>
      <w:sdtPr>
        <w:id w:val="-1589764588"/>
        <w:placeholder>
          <w:docPart w:val="DefaultPlaceholder_1081868574"/>
        </w:placeholder>
        <w:showingPlcHdr/>
      </w:sdtPr>
      <w:sdtContent>
        <w:p w:rsidR="002A518D" w:rsidRPr="002A518D" w:rsidRDefault="001816EA" w:rsidP="002A518D">
          <w:r w:rsidRPr="0045186F">
            <w:rPr>
              <w:rStyle w:val="PlaceholderText"/>
            </w:rPr>
            <w:t>Click here to enter text.</w:t>
          </w:r>
        </w:p>
      </w:sdtContent>
    </w:sdt>
    <w:p w:rsidR="002A518D" w:rsidRPr="002A518D" w:rsidRDefault="002A518D" w:rsidP="002A518D"/>
    <w:p w:rsidR="002A518D" w:rsidRPr="002A518D" w:rsidRDefault="002A518D" w:rsidP="002A518D">
      <w:r w:rsidRPr="002A518D">
        <w:rPr>
          <w:rFonts w:eastAsia="SimSun" w:hint="eastAsia"/>
        </w:rPr>
        <w:t>贵机构目前处于下列哪一发展阶段</w:t>
      </w:r>
      <w:r w:rsidR="001816EA">
        <w:t xml:space="preserve">? </w:t>
      </w:r>
    </w:p>
    <w:p w:rsidR="002A518D" w:rsidRPr="002A518D" w:rsidRDefault="001816EA" w:rsidP="001816EA">
      <w:sdt>
        <w:sdtPr>
          <w:rPr>
            <w:rFonts w:ascii="MS Gothic" w:eastAsia="MS Gothic" w:hAnsi="MS Gothic" w:cs="MS Gothic"/>
          </w:rPr>
          <w:id w:val="-130607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/>
        </w:rPr>
        <w:t>起步初</w:t>
      </w:r>
      <w:r w:rsidR="002A518D" w:rsidRPr="001816EA">
        <w:rPr>
          <w:rFonts w:eastAsia="SimSun" w:hint="eastAsia"/>
        </w:rPr>
        <w:t>创阶段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1095862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成</w:t>
      </w:r>
      <w:r w:rsidR="002A518D" w:rsidRPr="001816EA">
        <w:rPr>
          <w:rFonts w:eastAsia="SimSun" w:hint="eastAsia"/>
        </w:rPr>
        <w:t>长阶段</w:t>
      </w:r>
    </w:p>
    <w:p w:rsidR="002A518D" w:rsidRPr="002A518D" w:rsidRDefault="001816EA" w:rsidP="001816EA">
      <w:sdt>
        <w:sdtPr>
          <w:rPr>
            <w:rFonts w:eastAsia="SimSun" w:hint="eastAsia"/>
          </w:rPr>
          <w:id w:val="-35591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eastAsia="SimSun"/>
        </w:rPr>
        <w:t xml:space="preserve"> </w:t>
      </w:r>
      <w:r w:rsidR="002A518D" w:rsidRPr="001816EA">
        <w:rPr>
          <w:rFonts w:eastAsia="SimSun" w:hint="eastAsia"/>
        </w:rPr>
        <w:t>维持发展阶段</w:t>
      </w:r>
    </w:p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您的机构是以下列哪种形式注册的？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2076694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民</w:t>
      </w:r>
      <w:r w:rsidR="002A518D" w:rsidRPr="001816EA">
        <w:rPr>
          <w:rFonts w:eastAsia="SimSun" w:hint="eastAsia"/>
        </w:rPr>
        <w:t>办非企业单位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2041812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社会</w:t>
      </w:r>
      <w:r w:rsidR="002A518D" w:rsidRPr="001816EA">
        <w:rPr>
          <w:rFonts w:eastAsia="SimSun" w:hint="eastAsia"/>
        </w:rPr>
        <w:t>团体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1813783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基金会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2072764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私人有限公司</w:t>
      </w:r>
      <w:r w:rsidR="002A518D" w:rsidRPr="002A518D">
        <w:t xml:space="preserve"> 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1430427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有限</w:t>
      </w:r>
      <w:r w:rsidR="002A518D" w:rsidRPr="001816EA">
        <w:rPr>
          <w:rFonts w:eastAsia="SimSun" w:hint="eastAsia"/>
        </w:rPr>
        <w:t>责任合伙公司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482620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独</w:t>
      </w:r>
      <w:r w:rsidR="002A518D" w:rsidRPr="001816EA">
        <w:rPr>
          <w:rFonts w:eastAsia="SimSun" w:hint="eastAsia"/>
        </w:rPr>
        <w:t>资公司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964878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非</w:t>
      </w:r>
      <w:r w:rsidR="002A518D" w:rsidRPr="001816EA">
        <w:rPr>
          <w:rFonts w:eastAsia="SimSun" w:hint="eastAsia"/>
        </w:rPr>
        <w:t>银行金融机构</w:t>
      </w:r>
      <w:r w:rsidR="002A518D" w:rsidRPr="002A518D">
        <w:t xml:space="preserve"> 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241104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合作社</w:t>
      </w:r>
    </w:p>
    <w:p w:rsidR="002A518D" w:rsidRPr="002A518D" w:rsidRDefault="002A518D" w:rsidP="002A518D"/>
    <w:p w:rsidR="002A518D" w:rsidRDefault="002A518D" w:rsidP="002A518D">
      <w:pPr>
        <w:rPr>
          <w:rFonts w:eastAsia="SimSun"/>
        </w:rPr>
      </w:pPr>
      <w:r w:rsidRPr="002A518D">
        <w:rPr>
          <w:rFonts w:ascii="MS Gothic" w:eastAsia="MS Gothic" w:hAnsi="MS Gothic" w:cs="MS Gothic" w:hint="eastAsia"/>
        </w:rPr>
        <w:t>通</w:t>
      </w:r>
      <w:r w:rsidRPr="002A518D">
        <w:rPr>
          <w:rFonts w:eastAsia="SimSun" w:hint="eastAsia"/>
        </w:rPr>
        <w:t>过参与</w:t>
      </w:r>
      <w:r w:rsidRPr="002A518D">
        <w:t xml:space="preserve">Impact Link </w:t>
      </w:r>
      <w:r w:rsidRPr="002A518D">
        <w:rPr>
          <w:rFonts w:eastAsia="SimSun" w:hint="eastAsia"/>
        </w:rPr>
        <w:t>项目，您最主要的</w:t>
      </w:r>
      <w:r w:rsidRPr="002A518D">
        <w:t>3</w:t>
      </w:r>
      <w:r w:rsidRPr="002A518D">
        <w:rPr>
          <w:rFonts w:ascii="MS Gothic" w:eastAsia="MS Gothic" w:hAnsi="MS Gothic" w:cs="MS Gothic" w:hint="eastAsia"/>
        </w:rPr>
        <w:t>个期待是什么？</w:t>
      </w:r>
      <w:r w:rsidR="001816EA">
        <w:t xml:space="preserve"> (</w:t>
      </w:r>
      <w:r w:rsidRPr="002A518D">
        <w:rPr>
          <w:rFonts w:eastAsia="SimSun" w:hint="eastAsia"/>
        </w:rPr>
        <w:t>请用</w:t>
      </w:r>
      <w:r w:rsidRPr="002A518D">
        <w:t>2-3</w:t>
      </w:r>
      <w:r w:rsidRPr="002A518D">
        <w:rPr>
          <w:rFonts w:ascii="MS Gothic" w:eastAsia="MS Gothic" w:hAnsi="MS Gothic" w:cs="MS Gothic" w:hint="eastAsia"/>
        </w:rPr>
        <w:t>句</w:t>
      </w:r>
      <w:r w:rsidRPr="002A518D">
        <w:rPr>
          <w:rFonts w:eastAsia="SimSun" w:hint="eastAsia"/>
        </w:rPr>
        <w:t>话描述每一个期待）</w:t>
      </w:r>
    </w:p>
    <w:sdt>
      <w:sdtPr>
        <w:id w:val="-24796104"/>
        <w:placeholder>
          <w:docPart w:val="DefaultPlaceholder_1081868574"/>
        </w:placeholder>
        <w:showingPlcHdr/>
      </w:sdtPr>
      <w:sdtContent>
        <w:p w:rsidR="001816EA" w:rsidRPr="002A518D" w:rsidRDefault="001816EA" w:rsidP="002A518D">
          <w:r w:rsidRPr="0045186F">
            <w:rPr>
              <w:rStyle w:val="PlaceholderText"/>
            </w:rPr>
            <w:t>Click here to enter text.</w:t>
          </w:r>
        </w:p>
      </w:sdtContent>
    </w:sdt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您目前面</w:t>
      </w:r>
      <w:r w:rsidRPr="002A518D">
        <w:rPr>
          <w:rFonts w:eastAsia="SimSun" w:hint="eastAsia"/>
        </w:rPr>
        <w:t>临的</w:t>
      </w:r>
      <w:r w:rsidRPr="002A518D">
        <w:t>3</w:t>
      </w:r>
      <w:r w:rsidRPr="002A518D">
        <w:rPr>
          <w:rFonts w:ascii="MS Gothic" w:eastAsia="MS Gothic" w:hAnsi="MS Gothic" w:cs="MS Gothic" w:hint="eastAsia"/>
        </w:rPr>
        <w:t>个最大挑</w:t>
      </w:r>
      <w:r w:rsidRPr="002A518D">
        <w:rPr>
          <w:rFonts w:eastAsia="SimSun" w:hint="eastAsia"/>
        </w:rPr>
        <w:t>战是什么？</w:t>
      </w:r>
      <w:r w:rsidR="001816EA">
        <w:t xml:space="preserve"> (</w:t>
      </w:r>
      <w:r w:rsidRPr="002A518D">
        <w:rPr>
          <w:rFonts w:eastAsia="SimSun" w:hint="eastAsia"/>
        </w:rPr>
        <w:t>请用</w:t>
      </w:r>
      <w:r w:rsidRPr="002A518D">
        <w:t>2-3</w:t>
      </w:r>
      <w:r w:rsidRPr="002A518D">
        <w:rPr>
          <w:rFonts w:ascii="MS Gothic" w:eastAsia="MS Gothic" w:hAnsi="MS Gothic" w:cs="MS Gothic" w:hint="eastAsia"/>
        </w:rPr>
        <w:t>句</w:t>
      </w:r>
      <w:r w:rsidRPr="002A518D">
        <w:rPr>
          <w:rFonts w:eastAsia="SimSun" w:hint="eastAsia"/>
        </w:rPr>
        <w:t>话描述每一个挑战）</w:t>
      </w:r>
    </w:p>
    <w:sdt>
      <w:sdtPr>
        <w:id w:val="1802495154"/>
        <w:placeholder>
          <w:docPart w:val="DefaultPlaceholder_1081868574"/>
        </w:placeholder>
        <w:showingPlcHdr/>
      </w:sdtPr>
      <w:sdtContent>
        <w:p w:rsidR="002A518D" w:rsidRPr="002A518D" w:rsidRDefault="001816EA" w:rsidP="002A518D">
          <w:r w:rsidRPr="0045186F">
            <w:rPr>
              <w:rStyle w:val="PlaceholderText"/>
            </w:rPr>
            <w:t>Click here to enter text.</w:t>
          </w:r>
        </w:p>
      </w:sdtContent>
    </w:sdt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您是怎么知道</w:t>
      </w:r>
      <w:r w:rsidRPr="002A518D">
        <w:t xml:space="preserve"> Impact Link </w:t>
      </w:r>
      <w:r w:rsidRPr="002A518D">
        <w:rPr>
          <w:rFonts w:eastAsia="SimSun" w:hint="eastAsia"/>
        </w:rPr>
        <w:t>这个项目的</w:t>
      </w:r>
      <w:r w:rsidR="001816EA">
        <w:t xml:space="preserve">? 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1293488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倍能官方微信消息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921410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其他</w:t>
      </w:r>
      <w:r w:rsidR="002A518D" w:rsidRPr="001816EA">
        <w:rPr>
          <w:rFonts w:eastAsia="SimSun" w:hint="eastAsia"/>
        </w:rPr>
        <w:t>组织官微消息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1553617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微信朋友圈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643044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百度</w:t>
      </w:r>
      <w:r w:rsidR="002A518D" w:rsidRPr="001816EA">
        <w:rPr>
          <w:rFonts w:eastAsia="SimSun" w:hint="eastAsia"/>
        </w:rPr>
        <w:t>检索</w:t>
      </w:r>
    </w:p>
    <w:p w:rsidR="002A518D" w:rsidRPr="002A518D" w:rsidRDefault="001816EA" w:rsidP="001816EA">
      <w:sdt>
        <w:sdtPr>
          <w:rPr>
            <w:rFonts w:ascii="MS Gothic" w:eastAsia="MS Gothic" w:hAnsi="MS Gothic" w:cs="MS Gothic" w:hint="eastAsia"/>
          </w:rPr>
          <w:id w:val="-1370766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 w:rsidR="002A518D" w:rsidRPr="001816EA">
        <w:rPr>
          <w:rFonts w:ascii="MS Gothic" w:eastAsia="MS Gothic" w:hAnsi="MS Gothic" w:cs="MS Gothic" w:hint="eastAsia"/>
        </w:rPr>
        <w:t>朋友介</w:t>
      </w:r>
      <w:r w:rsidR="002A518D" w:rsidRPr="001816EA">
        <w:rPr>
          <w:rFonts w:eastAsia="SimSun" w:hint="eastAsia"/>
        </w:rPr>
        <w:t>绍</w:t>
      </w:r>
    </w:p>
    <w:p w:rsidR="002A518D" w:rsidRPr="002A518D" w:rsidRDefault="002A518D" w:rsidP="001816EA">
      <w:r w:rsidRPr="001816EA">
        <w:rPr>
          <w:rFonts w:ascii="MS Gothic" w:eastAsia="MS Gothic" w:hAnsi="MS Gothic" w:cs="MS Gothic" w:hint="eastAsia"/>
        </w:rPr>
        <w:t>其他，</w:t>
      </w:r>
      <w:r w:rsidRPr="001816EA">
        <w:rPr>
          <w:rFonts w:eastAsia="SimSun" w:hint="eastAsia"/>
        </w:rPr>
        <w:t>请说明：</w:t>
      </w:r>
      <w:sdt>
        <w:sdtPr>
          <w:rPr>
            <w:rFonts w:eastAsia="SimSun" w:hint="eastAsia"/>
          </w:rPr>
          <w:id w:val="-1676571922"/>
          <w:placeholder>
            <w:docPart w:val="DefaultPlaceholder_1081868574"/>
          </w:placeholder>
          <w:showingPlcHdr/>
        </w:sdtPr>
        <w:sdtContent>
          <w:r w:rsidR="001816EA" w:rsidRPr="0045186F">
            <w:rPr>
              <w:rStyle w:val="PlaceholderText"/>
            </w:rPr>
            <w:t>Click here to enter text.</w:t>
          </w:r>
        </w:sdtContent>
      </w:sdt>
    </w:p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我同意</w:t>
      </w:r>
      <w:r w:rsidRPr="002A518D">
        <w:t>Impact Link</w:t>
      </w:r>
      <w:r w:rsidRPr="002A518D">
        <w:rPr>
          <w:rFonts w:eastAsia="SimSun" w:hint="eastAsia"/>
        </w:rPr>
        <w:t>项目及合作伙伴使用的我的信息用于宣传和工作汇报目的。（请选中相应的方框）</w:t>
      </w:r>
    </w:p>
    <w:p w:rsidR="002A518D" w:rsidRPr="002A518D" w:rsidRDefault="001816EA" w:rsidP="002A518D">
      <w:sdt>
        <w:sdtPr>
          <w:id w:val="916899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</w:t>
      </w:r>
      <w:r w:rsidR="002A518D" w:rsidRPr="002A518D">
        <w:rPr>
          <w:rFonts w:ascii="MS Gothic" w:eastAsia="MS Gothic" w:hAnsi="MS Gothic" w:cs="MS Gothic" w:hint="eastAsia"/>
        </w:rPr>
        <w:t>是</w:t>
      </w:r>
      <w:r>
        <w:t xml:space="preserve">‎ </w:t>
      </w:r>
      <w:sdt>
        <w:sdtPr>
          <w:id w:val="393706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</w:t>
      </w:r>
      <w:r w:rsidR="002A518D" w:rsidRPr="002A518D">
        <w:rPr>
          <w:rFonts w:ascii="MS Gothic" w:eastAsia="MS Gothic" w:hAnsi="MS Gothic" w:cs="MS Gothic" w:hint="eastAsia"/>
        </w:rPr>
        <w:t>否</w:t>
      </w:r>
      <w:r w:rsidR="002A518D" w:rsidRPr="002A518D">
        <w:t>‎</w:t>
      </w:r>
    </w:p>
    <w:p w:rsidR="002A518D" w:rsidRPr="002A518D" w:rsidRDefault="002A518D" w:rsidP="002A518D"/>
    <w:p w:rsidR="002A518D" w:rsidRPr="002A518D" w:rsidRDefault="002A518D" w:rsidP="002A518D">
      <w:r w:rsidRPr="002A518D">
        <w:rPr>
          <w:rFonts w:ascii="MS Gothic" w:eastAsia="MS Gothic" w:hAnsi="MS Gothic" w:cs="MS Gothic" w:hint="eastAsia"/>
        </w:rPr>
        <w:t>我愿意收取</w:t>
      </w:r>
      <w:r w:rsidRPr="002A518D">
        <w:t>Impact Link</w:t>
      </w:r>
      <w:r w:rsidRPr="002A518D">
        <w:rPr>
          <w:rFonts w:eastAsia="SimSun" w:hint="eastAsia"/>
        </w:rPr>
        <w:t>项目最新动态邮件</w:t>
      </w:r>
      <w:r w:rsidRPr="002A518D">
        <w:t xml:space="preserve"> (</w:t>
      </w:r>
      <w:r w:rsidRPr="002A518D">
        <w:rPr>
          <w:rFonts w:ascii="MS Gothic" w:eastAsia="MS Gothic" w:hAnsi="MS Gothic" w:cs="MS Gothic" w:hint="eastAsia"/>
        </w:rPr>
        <w:t>您可以随</w:t>
      </w:r>
      <w:r w:rsidRPr="002A518D">
        <w:rPr>
          <w:rFonts w:eastAsia="SimSun" w:hint="eastAsia"/>
        </w:rPr>
        <w:t>时取消</w:t>
      </w:r>
      <w:r w:rsidRPr="002A518D">
        <w:t>)</w:t>
      </w:r>
      <w:r w:rsidRPr="002A518D">
        <w:rPr>
          <w:rFonts w:ascii="MS Gothic" w:eastAsia="MS Gothic" w:hAnsi="MS Gothic" w:cs="MS Gothic" w:hint="eastAsia"/>
        </w:rPr>
        <w:t>。（</w:t>
      </w:r>
      <w:r w:rsidRPr="002A518D">
        <w:rPr>
          <w:rFonts w:eastAsia="SimSun" w:hint="eastAsia"/>
        </w:rPr>
        <w:t>请选中相应的方框）</w:t>
      </w:r>
    </w:p>
    <w:p w:rsidR="004D3EF9" w:rsidRPr="004D3EF9" w:rsidRDefault="001816EA" w:rsidP="004D3EF9">
      <w:sdt>
        <w:sdtPr>
          <w:rPr>
            <w:rFonts w:ascii="MS Gothic" w:eastAsia="MS Gothic" w:hAnsi="MS Gothic" w:cs="MS Gothic" w:hint="eastAsia"/>
          </w:rPr>
          <w:id w:val="-1411390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 w:rsidR="002A518D" w:rsidRPr="002A518D">
        <w:rPr>
          <w:rFonts w:ascii="MS Gothic" w:eastAsia="MS Gothic" w:hAnsi="MS Gothic" w:cs="MS Gothic" w:hint="eastAsia"/>
        </w:rPr>
        <w:t>是</w:t>
      </w:r>
      <w:r>
        <w:t xml:space="preserve">‎ </w:t>
      </w:r>
      <w:sdt>
        <w:sdtPr>
          <w:id w:val="-674487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A518D" w:rsidRPr="002A518D">
        <w:t xml:space="preserve"> </w:t>
      </w:r>
      <w:r w:rsidR="002A518D" w:rsidRPr="002A518D">
        <w:rPr>
          <w:rFonts w:ascii="MS Gothic" w:eastAsia="MS Gothic" w:hAnsi="MS Gothic" w:cs="MS Gothic" w:hint="eastAsia"/>
        </w:rPr>
        <w:t>否</w:t>
      </w:r>
      <w:r w:rsidR="002A518D" w:rsidRPr="002A518D">
        <w:t>‎</w:t>
      </w:r>
      <w:bookmarkStart w:id="0" w:name="_GoBack"/>
      <w:bookmarkEnd w:id="0"/>
    </w:p>
    <w:sectPr w:rsidR="004D3EF9" w:rsidRPr="004D3EF9" w:rsidSect="00E736D1">
      <w:headerReference w:type="default" r:id="rId7"/>
      <w:footerReference w:type="default" r:id="rId8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18D" w:rsidRDefault="002A518D" w:rsidP="001F38DD">
      <w:pPr>
        <w:spacing w:before="0" w:after="0" w:line="240" w:lineRule="auto"/>
      </w:pPr>
      <w:r>
        <w:separator/>
      </w:r>
    </w:p>
  </w:endnote>
  <w:endnote w:type="continuationSeparator" w:id="0">
    <w:p w:rsidR="002A518D" w:rsidRDefault="002A518D" w:rsidP="001F38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DA1620-C317-408C-813C-23C9FF9CB3BE}"/>
    <w:embedBold r:id="rId2" w:fontKey="{E158630C-AD8F-4398-B2B7-EB5895ADF50D}"/>
    <w:embedItalic r:id="rId3" w:fontKey="{9450D7CE-320C-4EC5-8FA1-EA498CC94C2A}"/>
    <w:embedBoldItalic r:id="rId4" w:fontKey="{1CDEA648-4EFD-493D-93D3-E49C28153276}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  <w:embedRegular r:id="rId5" w:fontKey="{D37E93C1-62E0-430A-AFEA-FA397ACB3678}"/>
    <w:embedBold r:id="rId6" w:fontKey="{0AAE3053-DD81-4F65-A516-9E52D96FE9E7}"/>
    <w:embedItalic r:id="rId7" w:fontKey="{548143E2-D747-4C01-8476-0172B5FDFD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28FD88A1-D62B-461D-BC34-89EACD293F30}"/>
    <w:embedBold r:id="rId9" w:fontKey="{C80E238D-919A-4956-A227-E7CE1317D6C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E0B8EAAA-071E-44C9-8587-C83078B29353}"/>
    <w:embedBold r:id="rId11" w:fontKey="{5DA28254-CC68-4900-86DF-26C1432EB4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1936A178-5B48-408B-8AB8-20A64E908B2B}"/>
    <w:embedBold r:id="rId13" w:subsetted="1" w:fontKey="{6934F574-EAE0-43DD-AEC5-6DCD956455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4" w:subsetted="1" w:fontKey="{95E84FF4-278F-4B31-98ED-4BE89C0D6DDB}"/>
    <w:embedBold r:id="rId15" w:subsetted="1" w:fontKey="{5A4E28B7-7B87-445C-B975-B17010995CAC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16" w:fontKey="{1E01C773-3729-4758-B20D-90B8FFDE3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6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18D" w:rsidRDefault="002A518D" w:rsidP="001F38DD">
      <w:pPr>
        <w:spacing w:before="0" w:after="0" w:line="240" w:lineRule="auto"/>
      </w:pPr>
      <w:r>
        <w:separator/>
      </w:r>
    </w:p>
  </w:footnote>
  <w:footnote w:type="continuationSeparator" w:id="0">
    <w:p w:rsidR="002A518D" w:rsidRDefault="002A518D" w:rsidP="001F38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1816E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0C3F2A" wp14:editId="66E012A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59437" cy="485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-ImpactLink-colour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437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758641A"/>
    <w:multiLevelType w:val="hybridMultilevel"/>
    <w:tmpl w:val="4FE46C54"/>
    <w:lvl w:ilvl="0" w:tplc="3EC6B2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8C39A5"/>
    <w:multiLevelType w:val="hybridMultilevel"/>
    <w:tmpl w:val="6CE62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C6367D"/>
    <w:multiLevelType w:val="hybridMultilevel"/>
    <w:tmpl w:val="2074667C"/>
    <w:lvl w:ilvl="0" w:tplc="05247248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106BF2"/>
    <w:multiLevelType w:val="hybridMultilevel"/>
    <w:tmpl w:val="EE06FBA4"/>
    <w:lvl w:ilvl="0" w:tplc="3EC6B2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C0161B"/>
    <w:multiLevelType w:val="hybridMultilevel"/>
    <w:tmpl w:val="EAB004E6"/>
    <w:lvl w:ilvl="0" w:tplc="357C23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C02EF"/>
    <w:multiLevelType w:val="hybridMultilevel"/>
    <w:tmpl w:val="A7C4B20E"/>
    <w:lvl w:ilvl="0" w:tplc="1C02EC02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F505A"/>
    <w:multiLevelType w:val="hybridMultilevel"/>
    <w:tmpl w:val="C71AAAD8"/>
    <w:lvl w:ilvl="0" w:tplc="05247248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2DB0C62"/>
    <w:multiLevelType w:val="hybridMultilevel"/>
    <w:tmpl w:val="6EE6F4A6"/>
    <w:lvl w:ilvl="0" w:tplc="1C02EC02">
      <w:numFmt w:val="bullet"/>
      <w:lvlText w:val="•"/>
      <w:lvlJc w:val="left"/>
      <w:pPr>
        <w:ind w:left="1125" w:hanging="76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18"/>
  </w:num>
  <w:num w:numId="4">
    <w:abstractNumId w:val="18"/>
  </w:num>
  <w:num w:numId="5">
    <w:abstractNumId w:val="18"/>
  </w:num>
  <w:num w:numId="6">
    <w:abstractNumId w:val="20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2"/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3"/>
  </w:num>
  <w:num w:numId="23">
    <w:abstractNumId w:val="21"/>
  </w:num>
  <w:num w:numId="24">
    <w:abstractNumId w:val="14"/>
  </w:num>
  <w:num w:numId="25">
    <w:abstractNumId w:val="10"/>
  </w:num>
  <w:num w:numId="26">
    <w:abstractNumId w:val="15"/>
  </w:num>
  <w:num w:numId="27">
    <w:abstractNumId w:val="17"/>
  </w:num>
  <w:num w:numId="28">
    <w:abstractNumId w:val="23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8D"/>
    <w:rsid w:val="00014E69"/>
    <w:rsid w:val="00042E42"/>
    <w:rsid w:val="000C1DED"/>
    <w:rsid w:val="00121D14"/>
    <w:rsid w:val="0015377B"/>
    <w:rsid w:val="001672FE"/>
    <w:rsid w:val="001816EA"/>
    <w:rsid w:val="0018433C"/>
    <w:rsid w:val="001A1920"/>
    <w:rsid w:val="001A5E76"/>
    <w:rsid w:val="001D1214"/>
    <w:rsid w:val="001D16A5"/>
    <w:rsid w:val="001D4B07"/>
    <w:rsid w:val="001F38DD"/>
    <w:rsid w:val="002A518D"/>
    <w:rsid w:val="002D6B6E"/>
    <w:rsid w:val="00323304"/>
    <w:rsid w:val="0039744C"/>
    <w:rsid w:val="003A34DA"/>
    <w:rsid w:val="003B268C"/>
    <w:rsid w:val="003E00D7"/>
    <w:rsid w:val="004050C1"/>
    <w:rsid w:val="00442A79"/>
    <w:rsid w:val="00443A8C"/>
    <w:rsid w:val="00473950"/>
    <w:rsid w:val="00490667"/>
    <w:rsid w:val="004A3BDB"/>
    <w:rsid w:val="004D3EF9"/>
    <w:rsid w:val="00502BEF"/>
    <w:rsid w:val="00513DDE"/>
    <w:rsid w:val="0052493C"/>
    <w:rsid w:val="00524C7C"/>
    <w:rsid w:val="00545FB0"/>
    <w:rsid w:val="005A78E2"/>
    <w:rsid w:val="005B5D73"/>
    <w:rsid w:val="005F32FA"/>
    <w:rsid w:val="00675A06"/>
    <w:rsid w:val="006A2571"/>
    <w:rsid w:val="006F043E"/>
    <w:rsid w:val="007324F9"/>
    <w:rsid w:val="00734E76"/>
    <w:rsid w:val="007628CA"/>
    <w:rsid w:val="007C1B80"/>
    <w:rsid w:val="007F6CA0"/>
    <w:rsid w:val="00850F63"/>
    <w:rsid w:val="00884B1A"/>
    <w:rsid w:val="008A16FF"/>
    <w:rsid w:val="008E785E"/>
    <w:rsid w:val="0094675B"/>
    <w:rsid w:val="0096257E"/>
    <w:rsid w:val="00992C2E"/>
    <w:rsid w:val="00A027EA"/>
    <w:rsid w:val="00A05EA9"/>
    <w:rsid w:val="00A23E81"/>
    <w:rsid w:val="00A4257C"/>
    <w:rsid w:val="00A503F4"/>
    <w:rsid w:val="00A726F8"/>
    <w:rsid w:val="00A90D9B"/>
    <w:rsid w:val="00AF3401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168320-D92E-441A-99E2-2B0D6C87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EF9"/>
    <w:pPr>
      <w:widowControl w:val="0"/>
      <w:spacing w:line="276" w:lineRule="auto"/>
      <w:jc w:val="left"/>
    </w:pPr>
    <w:rPr>
      <w:rFonts w:ascii="Calibri" w:hAnsi="Calibri" w:cs="Lucida Sans"/>
      <w:sz w:val="18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32FA"/>
    <w:pPr>
      <w:spacing w:before="240"/>
      <w:ind w:left="360" w:hanging="360"/>
      <w:outlineLvl w:val="0"/>
    </w:pPr>
    <w:rPr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F32FA"/>
    <w:pPr>
      <w:keepNext/>
      <w:keepLines/>
      <w:tabs>
        <w:tab w:val="left" w:pos="1295"/>
      </w:tabs>
      <w:spacing w:before="240"/>
      <w:outlineLvl w:val="1"/>
    </w:pPr>
    <w:rPr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F32FA"/>
    <w:rPr>
      <w:rFonts w:ascii="Open Sans" w:hAnsi="Open Sans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F32FA"/>
    <w:rPr>
      <w:rFonts w:ascii="Open Sans" w:hAnsi="Open Sans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5F32FA"/>
    <w:pPr>
      <w:tabs>
        <w:tab w:val="left" w:pos="8222"/>
      </w:tabs>
      <w:ind w:left="1701" w:right="95"/>
    </w:pPr>
    <w:rPr>
      <w:rFonts w:eastAsia="Calibri"/>
      <w:i w:val="0"/>
      <w:color w:val="666666" w:themeColor="accent5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2FA"/>
    <w:rPr>
      <w:rFonts w:ascii="Open Sans" w:eastAsia="Calibri" w:hAnsi="Open Sans" w:cs="Lucida Sans"/>
      <w:color w:val="666666" w:themeColor="accent5"/>
      <w:sz w:val="32"/>
      <w:szCs w:val="32"/>
      <w:lang w:eastAsia="en-GB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4D3EF9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  <w:style w:type="character" w:styleId="PlaceholderText">
    <w:name w:val="Placeholder Text"/>
    <w:basedOn w:val="DefaultParagraphFont"/>
    <w:uiPriority w:val="99"/>
    <w:semiHidden/>
    <w:rsid w:val="00181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aserver\Templates\0%20SEA%20External%20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7C5CA-879A-4D66-8DD5-AD3C76A024B1}"/>
      </w:docPartPr>
      <w:docPartBody>
        <w:p w:rsidR="00000000" w:rsidRDefault="008B1A36">
          <w:r w:rsidRPr="0045186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36"/>
    <w:rsid w:val="008B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1A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 SEA External 2019.dotx</Template>
  <TotalTime>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Claire Gibson</cp:lastModifiedBy>
  <cp:revision>2</cp:revision>
  <dcterms:created xsi:type="dcterms:W3CDTF">2020-01-24T16:55:00Z</dcterms:created>
  <dcterms:modified xsi:type="dcterms:W3CDTF">2020-01-24T16:55:00Z</dcterms:modified>
</cp:coreProperties>
</file>